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69455C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6C7E11" w:rsidP="0035052D">
            <w:pPr>
              <w:pStyle w:val="Title"/>
            </w:pPr>
            <w:r>
              <w:t xml:space="preserve">Central Bay District GRANT </w:t>
            </w:r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69455C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69455C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69455C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69455C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331779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961F904CE1844060B899121BFE766B5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331779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F7DE065DA4D346A5BD105E82943C9958"/>
                      </w:placeholder>
                      <w15:appearance w15:val="hidden"/>
                      <w:text/>
                    </w:sdtPr>
                    <w:sdtEndPr/>
                    <w:sdtContent>
                      <w:r w:rsidR="006C7E11">
                        <w:t xml:space="preserve">Church </w:t>
                      </w:r>
                    </w:sdtContent>
                  </w:sdt>
                </w:p>
              </w:tc>
            </w:tr>
            <w:tr w:rsidR="0069455C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69455C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6C7E11" w:rsidP="009F4149">
                  <w:pPr>
                    <w:pStyle w:val="BoldText"/>
                  </w:pPr>
                  <w:r>
                    <w:t>Applicant Name</w:t>
                  </w:r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A84737" w:rsidP="009F4149">
                  <w:pPr>
                    <w:pStyle w:val="BoldText"/>
                  </w:pPr>
                  <w:r>
                    <w:t>Ministry Project Name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6E623A" w:rsidP="0035052D">
                  <w:pPr>
                    <w:pStyle w:val="BlueBoldText"/>
                  </w:pPr>
                  <w:r>
                    <w:t xml:space="preserve">Our mission is to make disciples of Jesus Christ for the transformation of the world </w:t>
                  </w:r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69455C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69455C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6C7E11" w:rsidP="009F4149">
                  <w:pPr>
                    <w:pStyle w:val="BoldText"/>
                  </w:pPr>
                  <w:r>
                    <w:t>Church Phone</w:t>
                  </w:r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6C7E11" w:rsidP="009F4149">
                  <w:pPr>
                    <w:pStyle w:val="BoldText"/>
                  </w:pPr>
                  <w:r>
                    <w:t>Applicant Phone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6C7E11" w:rsidP="009F4149">
                  <w:pPr>
                    <w:pStyle w:val="BoldText"/>
                  </w:pPr>
                  <w:r>
                    <w:t>Church Email Address</w:t>
                  </w:r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6C7E11" w:rsidP="0035052D">
                  <w:pPr>
                    <w:pStyle w:val="BoldText"/>
                  </w:pPr>
                  <w:r>
                    <w:t>Church Address</w:t>
                  </w:r>
                </w:p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69455C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331779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0C8804EF7A0343F3964D41D1ED131EA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331779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A997A18186E54DAB954CAE91B99D36C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331779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B24A2C6F1B474F8B9DDB34A369226EA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A84737" w:rsidP="0035052D">
                  <w:pPr>
                    <w:pStyle w:val="BoldText"/>
                  </w:pPr>
                  <w:r>
                    <w:t>Goal of Ministry Project</w:t>
                  </w:r>
                  <w:r w:rsidR="006C7E11">
                    <w:t xml:space="preserve"> </w:t>
                  </w:r>
                  <w:r w:rsidR="009E5101">
                    <w:t>(please attach additional sheet if needed)</w:t>
                  </w:r>
                  <w:bookmarkStart w:id="0" w:name="_GoBack"/>
                  <w:bookmarkEnd w:id="0"/>
                </w:p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A84737" w:rsidP="0035052D">
                  <w:pPr>
                    <w:pStyle w:val="BoldText"/>
                  </w:pPr>
                  <w:r>
                    <w:t>Additional goal?</w:t>
                  </w:r>
                  <w:r w:rsidR="006C7E11">
                    <w:t xml:space="preserve"> 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1E2B3E" w:rsidP="0035052D">
                  <w:pPr>
                    <w:pStyle w:val="BoldText"/>
                  </w:pPr>
                  <w:r>
                    <w:t>What is church involvement?</w:t>
                  </w:r>
                </w:p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69455C">
                  <w:pPr>
                    <w:jc w:val="both"/>
                  </w:pPr>
                </w:p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A84737" w:rsidP="0035052D">
                  <w:pPr>
                    <w:pStyle w:val="BoldText"/>
                  </w:pPr>
                  <w:r>
                    <w:t>Requested Grant Amount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A84737" w:rsidP="0035052D">
                  <w:pPr>
                    <w:pStyle w:val="BoldText"/>
                  </w:pPr>
                  <w:r>
                    <w:t>Total project cost / Church has invested?</w:t>
                  </w:r>
                </w:p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9455C" w:rsidP="0035052D">
                  <w:pPr>
                    <w:pStyle w:val="BoldText"/>
                  </w:pPr>
                  <w:r>
                    <w:t>Other needed information?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69455C" w:rsidP="0035052D">
                  <w:pPr>
                    <w:pStyle w:val="BoldText"/>
                  </w:pPr>
                  <w:r>
                    <w:t>District Ministry Shares paid to date? Give %</w:t>
                  </w:r>
                </w:p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69455C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Default="006C7E11" w:rsidP="0035052D">
                  <w:pPr>
                    <w:pStyle w:val="BoldText"/>
                  </w:pPr>
                  <w:r>
                    <w:t>Applicant Signature</w:t>
                  </w:r>
                </w:p>
                <w:p w:rsidR="009E5101" w:rsidRPr="00410E03" w:rsidRDefault="009E5101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Default="006C7E11" w:rsidP="0035052D">
                  <w:pPr>
                    <w:pStyle w:val="BoldText"/>
                  </w:pPr>
                  <w:r>
                    <w:t>Pastor Signature</w:t>
                  </w:r>
                </w:p>
                <w:p w:rsidR="009E5101" w:rsidRPr="00410E03" w:rsidRDefault="009E5101" w:rsidP="0035052D">
                  <w:pPr>
                    <w:pStyle w:val="BoldText"/>
                  </w:pPr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779" w:rsidRDefault="00331779" w:rsidP="00CF31BB">
      <w:r>
        <w:separator/>
      </w:r>
    </w:p>
  </w:endnote>
  <w:endnote w:type="continuationSeparator" w:id="0">
    <w:p w:rsidR="00331779" w:rsidRDefault="0033177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95" w:type="dxa"/>
      <w:tblLook w:val="04A0" w:firstRow="1" w:lastRow="0" w:firstColumn="1" w:lastColumn="0" w:noHBand="0" w:noVBand="1"/>
    </w:tblPr>
    <w:tblGrid>
      <w:gridCol w:w="3631"/>
      <w:gridCol w:w="3632"/>
      <w:gridCol w:w="3632"/>
    </w:tblGrid>
    <w:tr w:rsidR="003071A0" w:rsidRPr="009F4149" w:rsidTr="00D96CF7">
      <w:trPr>
        <w:trHeight w:val="218"/>
      </w:trPr>
      <w:tc>
        <w:tcPr>
          <w:tcW w:w="3631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632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DEF927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632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A25A3F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D96CF7">
      <w:trPr>
        <w:trHeight w:val="15"/>
      </w:trPr>
      <w:tc>
        <w:tcPr>
          <w:tcW w:w="3631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632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632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D96CF7">
      <w:trPr>
        <w:trHeight w:val="250"/>
      </w:trPr>
      <w:tc>
        <w:tcPr>
          <w:tcW w:w="3631" w:type="dxa"/>
          <w:shd w:val="clear" w:color="auto" w:fill="auto"/>
          <w:vAlign w:val="center"/>
        </w:tcPr>
        <w:p w:rsidR="00D96CF7" w:rsidRPr="009F4149" w:rsidRDefault="0069455C" w:rsidP="00D96CF7">
          <w:pPr>
            <w:pStyle w:val="Contacts"/>
          </w:pPr>
          <w:r>
            <w:t>3764 Fashion Square Blvd</w:t>
          </w:r>
          <w:r w:rsidR="00D96CF7">
            <w:t xml:space="preserve">.        Saginaw, MI 48603  </w:t>
          </w:r>
        </w:p>
      </w:tc>
      <w:tc>
        <w:tcPr>
          <w:tcW w:w="3632" w:type="dxa"/>
          <w:shd w:val="clear" w:color="auto" w:fill="auto"/>
          <w:vAlign w:val="center"/>
        </w:tcPr>
        <w:p w:rsidR="00AE3FB7" w:rsidRPr="009F4149" w:rsidRDefault="0069455C" w:rsidP="009F4149">
          <w:pPr>
            <w:pStyle w:val="Contacts"/>
          </w:pPr>
          <w:r>
            <w:t>989.793.8838</w:t>
          </w:r>
        </w:p>
      </w:tc>
      <w:tc>
        <w:tcPr>
          <w:tcW w:w="3632" w:type="dxa"/>
          <w:shd w:val="clear" w:color="auto" w:fill="auto"/>
          <w:vAlign w:val="center"/>
        </w:tcPr>
        <w:p w:rsidR="00AE3FB7" w:rsidRPr="009F4149" w:rsidRDefault="0069455C" w:rsidP="009F4149">
          <w:pPr>
            <w:pStyle w:val="Contacts"/>
          </w:pPr>
          <w:r>
            <w:t>Trice@MichiganUmc.org</w:t>
          </w:r>
        </w:p>
      </w:tc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08E5F3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779" w:rsidRDefault="00331779" w:rsidP="00CF31BB">
      <w:r>
        <w:separator/>
      </w:r>
    </w:p>
  </w:footnote>
  <w:footnote w:type="continuationSeparator" w:id="0">
    <w:p w:rsidR="00331779" w:rsidRDefault="0033177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B68" w:rsidRPr="00835DE8" w:rsidRDefault="009E5101" w:rsidP="009E5101">
    <w:pPr>
      <w:pStyle w:val="Header"/>
      <w:tabs>
        <w:tab w:val="center" w:pos="5400"/>
        <w:tab w:val="right" w:pos="10800"/>
      </w:tabs>
      <w:jc w:val="left"/>
    </w:pPr>
    <w:r>
      <w:tab/>
    </w:r>
    <w:r>
      <w:tab/>
    </w:r>
    <w:r w:rsidR="00A37523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4829175</wp:posOffset>
              </wp:positionH>
              <wp:positionV relativeFrom="paragraph">
                <wp:posOffset>245745</wp:posOffset>
              </wp:positionV>
              <wp:extent cx="1876425" cy="324485"/>
              <wp:effectExtent l="0" t="0" r="28575" b="184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3244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37523" w:rsidRPr="00A37523" w:rsidRDefault="00A3752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A37523">
                            <w:rPr>
                              <w:sz w:val="28"/>
                              <w:szCs w:val="28"/>
                            </w:rPr>
                            <w:t>CentralBayDistrict.org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0.25pt;margin-top:19.35pt;width:147.75pt;height:25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" fillcolor="white [3201]" strokeweight=".5pt">
              <v:textbox>
                <w:txbxContent>
                  <w:p w:rsidR="00A37523" w:rsidRPr="00A37523" w:rsidRDefault="00A37523">
                    <w:pPr>
                      <w:rPr>
                        <w:sz w:val="28"/>
                        <w:szCs w:val="28"/>
                      </w:rPr>
                    </w:pPr>
                    <w:r w:rsidRPr="00A37523">
                      <w:rPr>
                        <w:sz w:val="28"/>
                        <w:szCs w:val="28"/>
                      </w:rPr>
                      <w:t>CentralBayDistrict.org</w:t>
                    </w:r>
                  </w:p>
                </w:txbxContent>
              </v:textbox>
            </v:shape>
          </w:pict>
        </mc:Fallback>
      </mc:AlternateContent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8A72D5" id="Group 13" o:spid="_x0000_s1026" style="position:absolute;margin-left:.75pt;margin-top:-138.95pt;width:540pt;height:769.75pt;z-index:-251650560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C6A897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11"/>
    <w:rsid w:val="0005135F"/>
    <w:rsid w:val="000C75BF"/>
    <w:rsid w:val="001034AB"/>
    <w:rsid w:val="00110721"/>
    <w:rsid w:val="001257F0"/>
    <w:rsid w:val="0016108E"/>
    <w:rsid w:val="001A199E"/>
    <w:rsid w:val="001C42C8"/>
    <w:rsid w:val="001E2B3E"/>
    <w:rsid w:val="00205FE0"/>
    <w:rsid w:val="00246BBD"/>
    <w:rsid w:val="0025021C"/>
    <w:rsid w:val="0025130C"/>
    <w:rsid w:val="00256391"/>
    <w:rsid w:val="002633EB"/>
    <w:rsid w:val="00265218"/>
    <w:rsid w:val="002C6ABD"/>
    <w:rsid w:val="002D3842"/>
    <w:rsid w:val="003071A0"/>
    <w:rsid w:val="00331779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9455C"/>
    <w:rsid w:val="006A7299"/>
    <w:rsid w:val="006C7D64"/>
    <w:rsid w:val="006C7E11"/>
    <w:rsid w:val="006D43A7"/>
    <w:rsid w:val="006E623A"/>
    <w:rsid w:val="0071089C"/>
    <w:rsid w:val="007B52D2"/>
    <w:rsid w:val="007C1F7D"/>
    <w:rsid w:val="007D4902"/>
    <w:rsid w:val="00835DE8"/>
    <w:rsid w:val="008C5804"/>
    <w:rsid w:val="008D3EE1"/>
    <w:rsid w:val="00915359"/>
    <w:rsid w:val="009E5101"/>
    <w:rsid w:val="009E6AC6"/>
    <w:rsid w:val="009F4149"/>
    <w:rsid w:val="00A02846"/>
    <w:rsid w:val="00A3321A"/>
    <w:rsid w:val="00A37523"/>
    <w:rsid w:val="00A73AE1"/>
    <w:rsid w:val="00A84737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96CF7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D96CF7"/>
    <w:pPr>
      <w:spacing w:after="0"/>
      <w:jc w:val="left"/>
    </w:pPr>
    <w:rPr>
      <w:rFonts w:eastAsiaTheme="minorEastAsia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96CF7"/>
    <w:rPr>
      <w:rFonts w:eastAsiaTheme="minorEastAsia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i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1F904CE1844060B899121BFE766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80E79-DF9A-4C0A-B4FB-0BFE06D1448D}"/>
      </w:docPartPr>
      <w:docPartBody>
        <w:p w:rsidR="00000000" w:rsidRDefault="00D175E3">
          <w:pPr>
            <w:pStyle w:val="961F904CE1844060B899121BFE766B54"/>
          </w:pPr>
          <w:r w:rsidRPr="009F4149">
            <w:t>Date</w:t>
          </w:r>
        </w:p>
      </w:docPartBody>
    </w:docPart>
    <w:docPart>
      <w:docPartPr>
        <w:name w:val="F7DE065DA4D346A5BD105E82943C9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768DB-2341-4D48-9F54-C6A3AAC76914}"/>
      </w:docPartPr>
      <w:docPartBody>
        <w:p w:rsidR="00000000" w:rsidRDefault="00D175E3">
          <w:pPr>
            <w:pStyle w:val="F7DE065DA4D346A5BD105E82943C9958"/>
          </w:pPr>
          <w:r w:rsidRPr="009F4149">
            <w:t>Agent/Representative Name</w:t>
          </w:r>
        </w:p>
      </w:docPartBody>
    </w:docPart>
    <w:docPart>
      <w:docPartPr>
        <w:name w:val="0C8804EF7A0343F3964D41D1ED131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F245-9877-4B5A-8E98-2AD7E280ACAE}"/>
      </w:docPartPr>
      <w:docPartBody>
        <w:p w:rsidR="00000000" w:rsidRDefault="00D175E3">
          <w:pPr>
            <w:pStyle w:val="0C8804EF7A0343F3964D41D1ED131EA8"/>
          </w:pPr>
          <w:r w:rsidRPr="009F4149">
            <w:t>City</w:t>
          </w:r>
        </w:p>
      </w:docPartBody>
    </w:docPart>
    <w:docPart>
      <w:docPartPr>
        <w:name w:val="A997A18186E54DAB954CAE91B99D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5D1D2-3FF9-4815-B18A-B19908D775BA}"/>
      </w:docPartPr>
      <w:docPartBody>
        <w:p w:rsidR="00000000" w:rsidRDefault="00D175E3">
          <w:pPr>
            <w:pStyle w:val="A997A18186E54DAB954CAE91B99D36C6"/>
          </w:pPr>
          <w:r w:rsidRPr="009F4149">
            <w:t>State.</w:t>
          </w:r>
        </w:p>
      </w:docPartBody>
    </w:docPart>
    <w:docPart>
      <w:docPartPr>
        <w:name w:val="B24A2C6F1B474F8B9DDB34A369226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1E5DA-6665-4F03-B6DC-224DA0C3405F}"/>
      </w:docPartPr>
      <w:docPartBody>
        <w:p w:rsidR="00000000" w:rsidRDefault="00D175E3">
          <w:pPr>
            <w:pStyle w:val="B24A2C6F1B474F8B9DDB34A369226EAE"/>
          </w:pPr>
          <w:r w:rsidRPr="009F4149">
            <w:t xml:space="preserve">ZIP </w:t>
          </w:r>
          <w:r w:rsidRPr="009F4149">
            <w:t>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5E3"/>
    <w:rsid w:val="00D1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06928CCB9A4345AC367D848F4290AD">
    <w:name w:val="4906928CCB9A4345AC367D848F4290AD"/>
  </w:style>
  <w:style w:type="paragraph" w:customStyle="1" w:styleId="961F904CE1844060B899121BFE766B54">
    <w:name w:val="961F904CE1844060B899121BFE766B54"/>
  </w:style>
  <w:style w:type="paragraph" w:customStyle="1" w:styleId="F7DE065DA4D346A5BD105E82943C9958">
    <w:name w:val="F7DE065DA4D346A5BD105E82943C9958"/>
  </w:style>
  <w:style w:type="paragraph" w:customStyle="1" w:styleId="23A2A09504CA4D9E95B9406994D764FC">
    <w:name w:val="23A2A09504CA4D9E95B9406994D764FC"/>
  </w:style>
  <w:style w:type="paragraph" w:customStyle="1" w:styleId="A59B38F93D504416A32A982C0DB5CEB8">
    <w:name w:val="A59B38F93D504416A32A982C0DB5CEB8"/>
  </w:style>
  <w:style w:type="paragraph" w:customStyle="1" w:styleId="CDCAA61C545F49549374615A6482921D">
    <w:name w:val="CDCAA61C545F49549374615A6482921D"/>
  </w:style>
  <w:style w:type="paragraph" w:customStyle="1" w:styleId="44046D13DF524EB98F0CE3DCD82899F1">
    <w:name w:val="44046D13DF524EB98F0CE3DCD82899F1"/>
  </w:style>
  <w:style w:type="paragraph" w:customStyle="1" w:styleId="D4D046F06E784464BBC15A072D96CD58">
    <w:name w:val="D4D046F06E784464BBC15A072D96CD58"/>
  </w:style>
  <w:style w:type="paragraph" w:customStyle="1" w:styleId="8AC0650341454231A33A9EDF06EC3E77">
    <w:name w:val="8AC0650341454231A33A9EDF06EC3E77"/>
  </w:style>
  <w:style w:type="paragraph" w:customStyle="1" w:styleId="E35FBA50025B4FF7B99E008109339C5A">
    <w:name w:val="E35FBA50025B4FF7B99E008109339C5A"/>
  </w:style>
  <w:style w:type="paragraph" w:customStyle="1" w:styleId="0C8804EF7A0343F3964D41D1ED131EA8">
    <w:name w:val="0C8804EF7A0343F3964D41D1ED131EA8"/>
  </w:style>
  <w:style w:type="paragraph" w:customStyle="1" w:styleId="A997A18186E54DAB954CAE91B99D36C6">
    <w:name w:val="A997A18186E54DAB954CAE91B99D36C6"/>
  </w:style>
  <w:style w:type="paragraph" w:customStyle="1" w:styleId="B24A2C6F1B474F8B9DDB34A369226EAE">
    <w:name w:val="B24A2C6F1B474F8B9DDB34A369226EAE"/>
  </w:style>
  <w:style w:type="paragraph" w:customStyle="1" w:styleId="E0E33F3C57FB42E78C9C1DCBAF3D1B3B">
    <w:name w:val="E0E33F3C57FB42E78C9C1DCBAF3D1B3B"/>
  </w:style>
  <w:style w:type="paragraph" w:customStyle="1" w:styleId="D574FAA35EB44418B58935684AFA90DD">
    <w:name w:val="D574FAA35EB44418B58935684AFA90DD"/>
  </w:style>
  <w:style w:type="paragraph" w:customStyle="1" w:styleId="4EF56B322135420F9A5520BBC9816CCE">
    <w:name w:val="4EF56B322135420F9A5520BBC9816CCE"/>
  </w:style>
  <w:style w:type="paragraph" w:customStyle="1" w:styleId="EF5ADC9452A94A2D8CC7DDAA628E47C1">
    <w:name w:val="EF5ADC9452A94A2D8CC7DDAA628E47C1"/>
  </w:style>
  <w:style w:type="paragraph" w:customStyle="1" w:styleId="43CE78A6280B489E8A3C94F7751F1975">
    <w:name w:val="43CE78A6280B489E8A3C94F7751F1975"/>
  </w:style>
  <w:style w:type="paragraph" w:customStyle="1" w:styleId="9D03AC571E164C14B29D8D4653B9D6F7">
    <w:name w:val="9D03AC571E164C14B29D8D4653B9D6F7"/>
  </w:style>
  <w:style w:type="paragraph" w:customStyle="1" w:styleId="10E326FCEA13460B994E145BAACB4337">
    <w:name w:val="10E326FCEA13460B994E145BAACB4337"/>
  </w:style>
  <w:style w:type="paragraph" w:customStyle="1" w:styleId="E3066195992A49C196E4988E822150E7">
    <w:name w:val="E3066195992A49C196E4988E822150E7"/>
  </w:style>
  <w:style w:type="paragraph" w:customStyle="1" w:styleId="F9BAF998D3A64B33A5CA840BFFC0675E">
    <w:name w:val="F9BAF998D3A64B33A5CA840BFFC067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11557D-115D-4E26-98E5-C074F7D0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2020-01-23T19:42:00Z</dcterms:created>
  <dcterms:modified xsi:type="dcterms:W3CDTF">2020-01-23T21:09:00Z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